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99A" w:rsidRPr="00DC01CC" w:rsidRDefault="0070599A" w:rsidP="00810128">
      <w:pPr>
        <w:rPr>
          <w:sz w:val="6"/>
          <w:szCs w:val="6"/>
        </w:rPr>
      </w:pPr>
    </w:p>
    <w:tbl>
      <w:tblPr>
        <w:tblStyle w:val="Tabellen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747"/>
        <w:gridCol w:w="4207"/>
        <w:gridCol w:w="1402"/>
        <w:gridCol w:w="1704"/>
      </w:tblGrid>
      <w:tr w:rsidR="00AC2EA7" w:rsidRPr="00AC2EA7" w:rsidTr="00D31829">
        <w:trPr>
          <w:trHeight w:val="369"/>
        </w:trPr>
        <w:tc>
          <w:tcPr>
            <w:tcW w:w="1755" w:type="dxa"/>
            <w:vAlign w:val="center"/>
          </w:tcPr>
          <w:p w:rsidR="00AC2EA7" w:rsidRPr="00AC2EA7" w:rsidRDefault="00AC2EA7" w:rsidP="00AC2EA7">
            <w:pPr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7455" w:type="dxa"/>
            <w:gridSpan w:val="3"/>
            <w:vAlign w:val="center"/>
          </w:tcPr>
          <w:p w:rsidR="00AC2EA7" w:rsidRPr="00AC2EA7" w:rsidRDefault="00B13A2A" w:rsidP="00EE4FFF">
            <w:pPr>
              <w:rPr>
                <w:b/>
                <w:sz w:val="24"/>
                <w:szCs w:val="24"/>
              </w:rPr>
            </w:pPr>
            <w:r>
              <w:rPr>
                <w:rFonts w:ascii="MyriadPro-Bold" w:hAnsi="MyriadPro-Bold" w:cs="MyriadPro-Bold"/>
                <w:b/>
                <w:bCs/>
                <w:sz w:val="20"/>
                <w:szCs w:val="20"/>
              </w:rPr>
              <w:t>2.11</w:t>
            </w:r>
            <w:r w:rsidR="00F8374F" w:rsidRPr="00F8374F">
              <w:rPr>
                <w:rFonts w:ascii="MyriadPro-Bold" w:hAnsi="MyriadPro-Bold" w:cs="MyriadPro-Bold"/>
                <w:b/>
                <w:bCs/>
                <w:sz w:val="20"/>
                <w:szCs w:val="20"/>
              </w:rPr>
              <w:t xml:space="preserve"> Datenblatt </w:t>
            </w:r>
            <w:r w:rsidR="00EE4FFF">
              <w:rPr>
                <w:rFonts w:ascii="MyriadPro-Bold" w:hAnsi="MyriadPro-Bold" w:cs="MyriadPro-Bold"/>
                <w:b/>
                <w:bCs/>
                <w:sz w:val="20"/>
                <w:szCs w:val="20"/>
              </w:rPr>
              <w:t>Drucksystem</w:t>
            </w:r>
          </w:p>
        </w:tc>
      </w:tr>
      <w:tr w:rsidR="00AC2EA7" w:rsidRPr="00AC2EA7" w:rsidTr="00D31829">
        <w:trPr>
          <w:trHeight w:val="369"/>
        </w:trPr>
        <w:tc>
          <w:tcPr>
            <w:tcW w:w="1755" w:type="dxa"/>
            <w:vAlign w:val="center"/>
          </w:tcPr>
          <w:p w:rsidR="00AC2EA7" w:rsidRPr="00AC2EA7" w:rsidRDefault="00AC2EA7" w:rsidP="00656AD2">
            <w:r w:rsidRPr="00AC2EA7">
              <w:t>Beschreibung:</w:t>
            </w:r>
          </w:p>
        </w:tc>
        <w:tc>
          <w:tcPr>
            <w:tcW w:w="7455" w:type="dxa"/>
            <w:gridSpan w:val="3"/>
            <w:vAlign w:val="center"/>
          </w:tcPr>
          <w:p w:rsidR="00AC2EA7" w:rsidRPr="00AC2EA7" w:rsidRDefault="00D31829" w:rsidP="00425E0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AC2EA7" w:rsidTr="00D31829">
        <w:trPr>
          <w:trHeight w:val="369"/>
        </w:trPr>
        <w:tc>
          <w:tcPr>
            <w:tcW w:w="1755" w:type="dxa"/>
            <w:vAlign w:val="center"/>
          </w:tcPr>
          <w:p w:rsidR="00AC2EA7" w:rsidRDefault="00AC2EA7" w:rsidP="00656AD2">
            <w:r w:rsidRPr="00AC2EA7">
              <w:t>Kunden Name</w:t>
            </w:r>
          </w:p>
        </w:tc>
        <w:tc>
          <w:tcPr>
            <w:tcW w:w="4307" w:type="dxa"/>
            <w:vAlign w:val="center"/>
          </w:tcPr>
          <w:p w:rsidR="00AC2EA7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vAlign w:val="center"/>
          </w:tcPr>
          <w:p w:rsidR="00AC2EA7" w:rsidRDefault="00AC2EA7" w:rsidP="00656AD2">
            <w:r w:rsidRPr="00AC2EA7">
              <w:t>Kunden Nr.</w:t>
            </w:r>
          </w:p>
        </w:tc>
        <w:tc>
          <w:tcPr>
            <w:tcW w:w="1731" w:type="dxa"/>
            <w:vAlign w:val="center"/>
          </w:tcPr>
          <w:p w:rsidR="00AC2EA7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64545" w:rsidTr="00D31829">
        <w:trPr>
          <w:trHeight w:val="369"/>
        </w:trPr>
        <w:tc>
          <w:tcPr>
            <w:tcW w:w="1755" w:type="dxa"/>
            <w:vAlign w:val="center"/>
          </w:tcPr>
          <w:p w:rsidR="00B64545" w:rsidRPr="00AC2EA7" w:rsidRDefault="00552200" w:rsidP="00656AD2">
            <w:r>
              <w:rPr>
                <w:rFonts w:ascii="MyriadPro-Regular" w:hAnsi="MyriadPro-Regular" w:cs="MyriadPro-Regular"/>
                <w:sz w:val="20"/>
                <w:szCs w:val="20"/>
              </w:rPr>
              <w:t>Projekt:</w:t>
            </w:r>
          </w:p>
        </w:tc>
        <w:tc>
          <w:tcPr>
            <w:tcW w:w="4307" w:type="dxa"/>
            <w:vAlign w:val="center"/>
          </w:tcPr>
          <w:p w:rsidR="00B64545" w:rsidRDefault="00D31829" w:rsidP="00E36F4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vAlign w:val="center"/>
          </w:tcPr>
          <w:p w:rsidR="00B64545" w:rsidRPr="00AC2EA7" w:rsidRDefault="00034E40" w:rsidP="00034E40">
            <w:r>
              <w:rPr>
                <w:rFonts w:ascii="MyriadPro-Regular" w:hAnsi="MyriadPro-Regular" w:cs="MyriadPro-Regular"/>
                <w:sz w:val="20"/>
                <w:szCs w:val="20"/>
              </w:rPr>
              <w:t>e</w:t>
            </w:r>
            <w:r w:rsidR="00552200">
              <w:rPr>
                <w:rFonts w:ascii="MyriadPro-Regular" w:hAnsi="MyriadPro-Regular" w:cs="MyriadPro-Regular"/>
                <w:sz w:val="20"/>
                <w:szCs w:val="20"/>
              </w:rPr>
              <w:t>DMS:</w:t>
            </w:r>
          </w:p>
        </w:tc>
        <w:tc>
          <w:tcPr>
            <w:tcW w:w="1731" w:type="dxa"/>
            <w:vAlign w:val="center"/>
          </w:tcPr>
          <w:p w:rsidR="00B64545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FB1049" w:rsidRPr="00D31829" w:rsidRDefault="00FB1049" w:rsidP="000C747A">
      <w:pPr>
        <w:autoSpaceDE w:val="0"/>
        <w:autoSpaceDN w:val="0"/>
        <w:adjustRightInd w:val="0"/>
        <w:spacing w:after="0" w:line="240" w:lineRule="auto"/>
        <w:rPr>
          <w:rFonts w:ascii="TT25Eo00" w:hAnsi="TT25Eo00" w:cs="TT25Eo00"/>
          <w:sz w:val="16"/>
          <w:szCs w:val="16"/>
        </w:rPr>
      </w:pPr>
      <w:r w:rsidRPr="00D31829">
        <w:rPr>
          <w:rFonts w:ascii="TT25Eo00" w:hAnsi="TT25Eo00" w:cs="TT25Eo00"/>
          <w:sz w:val="16"/>
          <w:szCs w:val="16"/>
        </w:rPr>
        <w:t>*- Muss vom EDV Betreuer ausgefüllt werden!</w:t>
      </w:r>
    </w:p>
    <w:p w:rsidR="00FB1049" w:rsidRDefault="00FB1049" w:rsidP="000C747A">
      <w:pPr>
        <w:spacing w:after="0"/>
        <w:rPr>
          <w:rFonts w:ascii="TT25Eo00" w:hAnsi="TT25Eo00" w:cs="TT25Eo00"/>
          <w:sz w:val="16"/>
          <w:szCs w:val="16"/>
        </w:rPr>
      </w:pPr>
      <w:r w:rsidRPr="00D31829">
        <w:rPr>
          <w:rFonts w:ascii="TT25Eo00" w:hAnsi="TT25Eo00" w:cs="TT25Eo00"/>
          <w:sz w:val="16"/>
          <w:szCs w:val="16"/>
        </w:rPr>
        <w:t>**-sollten die Optionen gewünscht werden, muss dieses auch vom EDV Betreuer ausgefüllt werden.</w:t>
      </w:r>
    </w:p>
    <w:p w:rsidR="00D31829" w:rsidRPr="00D31829" w:rsidRDefault="00D31829" w:rsidP="000C747A">
      <w:pPr>
        <w:spacing w:after="0"/>
        <w:rPr>
          <w:sz w:val="8"/>
          <w:szCs w:val="8"/>
        </w:rPr>
      </w:pPr>
    </w:p>
    <w:tbl>
      <w:tblPr>
        <w:tblStyle w:val="Tabellen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72"/>
        <w:gridCol w:w="5588"/>
      </w:tblGrid>
      <w:tr w:rsidR="00AC2EA7" w:rsidRPr="00AC2EA7" w:rsidTr="00D31829">
        <w:trPr>
          <w:trHeight w:val="312"/>
        </w:trPr>
        <w:tc>
          <w:tcPr>
            <w:tcW w:w="3510" w:type="dxa"/>
            <w:vAlign w:val="center"/>
          </w:tcPr>
          <w:p w:rsidR="00AC2EA7" w:rsidRPr="00AC2EA7" w:rsidRDefault="00AC2EA7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Anlagedatum:</w:t>
            </w:r>
          </w:p>
        </w:tc>
        <w:tc>
          <w:tcPr>
            <w:tcW w:w="570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AC2EA7" w:rsidRPr="00AC2EA7" w:rsidRDefault="00D31829" w:rsidP="00AC2EA7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64545" w:rsidRPr="00AC2EA7" w:rsidTr="00D31829">
        <w:trPr>
          <w:trHeight w:val="312"/>
        </w:trPr>
        <w:tc>
          <w:tcPr>
            <w:tcW w:w="35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B64545" w:rsidRPr="00AC2EA7" w:rsidRDefault="00B64545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AC2EA7">
              <w:rPr>
                <w:rFonts w:ascii="MyriadPro-Regular" w:hAnsi="MyriadPro-Regular" w:cs="MyriadPro-Regular"/>
                <w:sz w:val="20"/>
                <w:szCs w:val="20"/>
              </w:rPr>
              <w:t>Version:</w:t>
            </w:r>
          </w:p>
        </w:tc>
        <w:tc>
          <w:tcPr>
            <w:tcW w:w="5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6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64545" w:rsidRPr="00AC2EA7" w:rsidRDefault="009A2A65" w:rsidP="00AC2EA7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.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1.0</w:t>
            </w:r>
            <w:r>
              <w:fldChar w:fldCharType="end"/>
            </w:r>
          </w:p>
        </w:tc>
      </w:tr>
      <w:tr w:rsidR="00B64545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64545" w:rsidRDefault="00B64545" w:rsidP="00656AD2">
            <w:r>
              <w:rPr>
                <w:rFonts w:ascii="MyriadPro-Regular" w:hAnsi="MyriadPro-Regular" w:cs="MyriadPro-Regular"/>
                <w:sz w:val="20"/>
                <w:szCs w:val="20"/>
              </w:rPr>
              <w:t>Techniker:</w:t>
            </w:r>
          </w:p>
        </w:tc>
        <w:tc>
          <w:tcPr>
            <w:tcW w:w="5700" w:type="dxa"/>
            <w:tcBorders>
              <w:top w:val="single" w:sz="6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64545" w:rsidRDefault="00D31829" w:rsidP="00985E7D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shd w:val="clear" w:color="auto" w:fill="auto"/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Aufstellungsort</w:t>
            </w:r>
          </w:p>
        </w:tc>
        <w:tc>
          <w:tcPr>
            <w:tcW w:w="5700" w:type="dxa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:rsidR="009B5283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Aufstellungsdatum</w:t>
            </w:r>
          </w:p>
        </w:tc>
        <w:tc>
          <w:tcPr>
            <w:tcW w:w="5700" w:type="dxa"/>
            <w:vAlign w:val="center"/>
          </w:tcPr>
          <w:p w:rsidR="009B5283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Service ID</w:t>
            </w:r>
          </w:p>
        </w:tc>
        <w:tc>
          <w:tcPr>
            <w:tcW w:w="5700" w:type="dxa"/>
            <w:vAlign w:val="center"/>
          </w:tcPr>
          <w:p w:rsidR="009B5283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Gerät/Type</w:t>
            </w:r>
          </w:p>
        </w:tc>
        <w:tc>
          <w:tcPr>
            <w:tcW w:w="5700" w:type="dxa"/>
            <w:vAlign w:val="center"/>
          </w:tcPr>
          <w:p w:rsidR="009B5283" w:rsidRDefault="00D31829" w:rsidP="00425E0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Seriennummer</w:t>
            </w:r>
          </w:p>
        </w:tc>
        <w:tc>
          <w:tcPr>
            <w:tcW w:w="5700" w:type="dxa"/>
            <w:vAlign w:val="center"/>
          </w:tcPr>
          <w:p w:rsidR="009B5283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B5283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9B5283" w:rsidRPr="00AC2EA7" w:rsidRDefault="009B5283" w:rsidP="00656AD2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Firmware</w:t>
            </w:r>
          </w:p>
        </w:tc>
        <w:tc>
          <w:tcPr>
            <w:tcW w:w="570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9B5283" w:rsidRDefault="00D31829" w:rsidP="00AC2EA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b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b/>
                <w:sz w:val="20"/>
                <w:szCs w:val="20"/>
              </w:rPr>
              <w:t>Drucker</w:t>
            </w:r>
            <w:r>
              <w:rPr>
                <w:rFonts w:ascii="MyriadPro-Regular" w:hAnsi="MyriadPro-Regular" w:cs="MyriadPro-Regular"/>
                <w:b/>
                <w:sz w:val="20"/>
                <w:szCs w:val="20"/>
              </w:rPr>
              <w:t>*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0C747A" w:rsidRPr="00F23C5A" w:rsidRDefault="00D31829" w:rsidP="000C747A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Anschluss Modus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*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0C747A" w:rsidRPr="00F23C5A" w:rsidRDefault="009A2A65" w:rsidP="000C747A">
            <w:r>
              <w:fldChar w:fldCharType="begin">
                <w:ffData>
                  <w:name w:val=""/>
                  <w:enabled/>
                  <w:calcOnExit w:val="0"/>
                  <w:textInput>
                    <w:default w:val="NIC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NIC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IP Adresse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*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0C747A" w:rsidRPr="00F23C5A" w:rsidRDefault="00D31829" w:rsidP="000C747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Subnetmask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*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0C747A" w:rsidRPr="00F23C5A" w:rsidRDefault="00D31829" w:rsidP="000C747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Gateway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*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0C747A" w:rsidRPr="00F23C5A" w:rsidRDefault="00D31829" w:rsidP="000C747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747A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shd w:val="clear" w:color="auto" w:fill="E2EFD9" w:themeFill="accent6" w:themeFillTint="33"/>
            <w:vAlign w:val="center"/>
          </w:tcPr>
          <w:p w:rsidR="000C747A" w:rsidRPr="00F23C5A" w:rsidRDefault="000C747A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DNS1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*</w:t>
            </w:r>
          </w:p>
        </w:tc>
        <w:tc>
          <w:tcPr>
            <w:tcW w:w="5700" w:type="dxa"/>
            <w:tcBorders>
              <w:bottom w:val="single" w:sz="4" w:space="0" w:color="D9D9D9" w:themeColor="background1" w:themeShade="D9"/>
            </w:tcBorders>
            <w:shd w:val="clear" w:color="auto" w:fill="E2EFD9" w:themeFill="accent6" w:themeFillTint="33"/>
            <w:vAlign w:val="center"/>
          </w:tcPr>
          <w:p w:rsidR="000C747A" w:rsidRPr="00F23C5A" w:rsidRDefault="00D31829" w:rsidP="000C747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shd w:val="clear" w:color="auto" w:fill="E2EFD9" w:themeFill="accent6" w:themeFillTint="33"/>
            <w:vAlign w:val="center"/>
          </w:tcPr>
          <w:p w:rsidR="00AD2634" w:rsidRPr="00F23C5A" w:rsidRDefault="00AD2634" w:rsidP="000C747A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Treiber Installation am</w:t>
            </w:r>
          </w:p>
        </w:tc>
        <w:sdt>
          <w:sdtPr>
            <w:id w:val="1464309336"/>
            <w:lock w:val="sdtLocked"/>
            <w:placeholder>
              <w:docPart w:val="CEB321E45E5047F6B87FF737B505BC42"/>
            </w:placeholder>
            <w:showingPlcHdr/>
            <w:dropDownList>
              <w:listItem w:value="Wählen Sie ein Element aus."/>
              <w:listItem w:displayText="Client" w:value="Client"/>
              <w:listItem w:displayText="Server" w:value="Server"/>
            </w:dropDownList>
          </w:sdtPr>
          <w:sdtEndPr/>
          <w:sdtContent>
            <w:tc>
              <w:tcPr>
                <w:tcW w:w="5700" w:type="dxa"/>
                <w:tcBorders>
                  <w:bottom w:val="single" w:sz="4" w:space="0" w:color="D9D9D9" w:themeColor="background1" w:themeShade="D9"/>
                </w:tcBorders>
                <w:shd w:val="clear" w:color="auto" w:fill="E2EFD9" w:themeFill="accent6" w:themeFillTint="33"/>
                <w:vAlign w:val="center"/>
              </w:tcPr>
              <w:p w:rsidR="00AD2634" w:rsidRPr="00AD2634" w:rsidRDefault="00AD2634" w:rsidP="000C747A">
                <w:r w:rsidRPr="00AD2634">
                  <w:rPr>
                    <w:rStyle w:val="Platzhaltertext"/>
                    <w:color w:val="FF0000"/>
                  </w:rPr>
                  <w:t>Wählen Sie ein Element aus.</w:t>
                </w:r>
              </w:p>
            </w:tc>
          </w:sdtContent>
        </w:sdt>
      </w:tr>
      <w:tr w:rsidR="00AD2634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shd w:val="clear" w:color="auto" w:fill="E2EFD9" w:themeFill="accent6" w:themeFillTint="33"/>
            <w:vAlign w:val="center"/>
          </w:tcPr>
          <w:p w:rsidR="00AD2634" w:rsidRPr="000C747A" w:rsidRDefault="00AD2634" w:rsidP="00AD2634">
            <w:r w:rsidRPr="000C747A">
              <w:t>Gruppenrichtlinie Clients verteilen</w:t>
            </w:r>
          </w:p>
        </w:tc>
        <w:sdt>
          <w:sdtPr>
            <w:alias w:val="Gruppenrichtlinie"/>
            <w:tag w:val="Scan2SMB aktive"/>
            <w:id w:val="1380435890"/>
            <w:placeholder>
              <w:docPart w:val="A6E1D4E682BD487EB428E875D711DEF9"/>
            </w:placeholder>
            <w:showingPlcHdr/>
            <w:comboBox>
              <w:listItem w:value="Wählen Sie ein Element aus."/>
              <w:listItem w:displayText="Nein" w:value="Nein"/>
              <w:listItem w:displayText="Ja, Treiber wird über Gruppenrichtlinie verteilen" w:value="Ja, Treiber wird über Gruppenrichtlinie verteilen"/>
            </w:comboBox>
          </w:sdtPr>
          <w:sdtEndPr/>
          <w:sdtContent>
            <w:tc>
              <w:tcPr>
                <w:tcW w:w="5700" w:type="dxa"/>
                <w:tcBorders>
                  <w:bottom w:val="single" w:sz="4" w:space="0" w:color="D9D9D9" w:themeColor="background1" w:themeShade="D9"/>
                </w:tcBorders>
                <w:shd w:val="clear" w:color="auto" w:fill="E2EFD9" w:themeFill="accent6" w:themeFillTint="33"/>
                <w:vAlign w:val="center"/>
              </w:tcPr>
              <w:p w:rsidR="00AD2634" w:rsidRPr="00AD2634" w:rsidRDefault="00AD2634" w:rsidP="00AD2634">
                <w:r w:rsidRPr="00DC01CC">
                  <w:rPr>
                    <w:rStyle w:val="Platzhaltertext"/>
                    <w:color w:val="FF0000"/>
                  </w:rPr>
                  <w:t>Wählen Sie ein Element aus.</w:t>
                </w:r>
              </w:p>
            </w:tc>
          </w:sdtContent>
        </w:sdt>
      </w:tr>
      <w:tr w:rsidR="00AD2634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shd w:val="clear" w:color="auto" w:fill="E2EFD9" w:themeFill="accent6" w:themeFillTint="33"/>
            <w:vAlign w:val="center"/>
          </w:tcPr>
          <w:p w:rsidR="00AD2634" w:rsidRPr="009B5283" w:rsidRDefault="00AD2634" w:rsidP="00AD2634">
            <w:pPr>
              <w:rPr>
                <w:rFonts w:ascii="MyriadPro-Regular" w:hAnsi="MyriadPro-Regular" w:cs="MyriadPro-Regular"/>
                <w:b/>
                <w:sz w:val="20"/>
                <w:szCs w:val="20"/>
              </w:rPr>
            </w:pPr>
            <w:r w:rsidRPr="009B5283">
              <w:rPr>
                <w:rFonts w:ascii="MyriadPro-Regular" w:hAnsi="MyriadPro-Regular" w:cs="MyriadPro-Regular"/>
                <w:b/>
                <w:sz w:val="20"/>
                <w:szCs w:val="20"/>
              </w:rPr>
              <w:t xml:space="preserve">Scan2SMB </w:t>
            </w:r>
            <w:r>
              <w:rPr>
                <w:rFonts w:ascii="MyriadPro-Regular" w:hAnsi="MyriadPro-Regular" w:cs="MyriadPro-Regular"/>
                <w:b/>
                <w:sz w:val="20"/>
                <w:szCs w:val="20"/>
              </w:rPr>
              <w:t>**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alias w:val="Scan2SMB aktive"/>
            <w:tag w:val="Scan2SMB aktive"/>
            <w:id w:val="-670866714"/>
            <w:placeholder>
              <w:docPart w:val="CD497FB1A81D457590943BE28D09EE1A"/>
            </w:placeholder>
            <w:showingPlcHdr/>
            <w:comboBox>
              <w:listItem w:displayText="Nein" w:value="Nein"/>
              <w:listItem w:value="Wählen Sie ein Element aus."/>
              <w:listItem w:displayText="Ja" w:value="Ja"/>
            </w:comboBox>
          </w:sdtPr>
          <w:sdtEndPr/>
          <w:sdtContent>
            <w:tc>
              <w:tcPr>
                <w:tcW w:w="5700" w:type="dxa"/>
                <w:tcBorders>
                  <w:bottom w:val="single" w:sz="4" w:space="0" w:color="D9D9D9" w:themeColor="background1" w:themeShade="D9"/>
                </w:tcBorders>
                <w:shd w:val="clear" w:color="auto" w:fill="E2EFD9" w:themeFill="accent6" w:themeFillTint="33"/>
                <w:vAlign w:val="center"/>
              </w:tcPr>
              <w:p w:rsidR="00AD2634" w:rsidRPr="00AD2634" w:rsidRDefault="00AD2634" w:rsidP="00AD2634">
                <w:r w:rsidRPr="00DC01CC">
                  <w:rPr>
                    <w:rStyle w:val="Platzhaltertext"/>
                    <w:color w:val="FF0000"/>
                  </w:rPr>
                  <w:t>Wählen Sie ein Element aus.</w:t>
                </w:r>
              </w:p>
            </w:tc>
          </w:sdtContent>
        </w:sdt>
      </w:tr>
      <w:tr w:rsidR="00AD2634" w:rsidRPr="00F23C5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Pr="00F23C5A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Ziel IP/Name/Pfad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AD2634" w:rsidRPr="00AD2634" w:rsidRDefault="00D31829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Ziel IP/Name/Pfad</w:t>
            </w:r>
          </w:p>
        </w:tc>
        <w:tc>
          <w:tcPr>
            <w:tcW w:w="5700" w:type="dxa"/>
            <w:vAlign w:val="center"/>
          </w:tcPr>
          <w:p w:rsidR="00AD2634" w:rsidRP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AD2634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Ziel IP/Name/Pfad</w:t>
            </w:r>
          </w:p>
        </w:tc>
        <w:tc>
          <w:tcPr>
            <w:tcW w:w="570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AD2634" w:rsidRP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RPr="00F23C5A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Pr="00F23C5A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Benutzer (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 xml:space="preserve">Standard: </w:t>
            </w:r>
            <w:r w:rsidRPr="00F23C5A">
              <w:rPr>
                <w:rFonts w:ascii="MyriadPro-Regular" w:hAnsi="MyriadPro-Regular" w:cs="MyriadPro-Regular"/>
                <w:sz w:val="20"/>
                <w:szCs w:val="20"/>
              </w:rPr>
              <w:t>xscan)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AD2634" w:rsidRP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Kennwort (Standard: xscan)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AD2634" w:rsidRP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0A47FD" w:rsidRDefault="00AD2634" w:rsidP="00AD2634">
            <w:pPr>
              <w:rPr>
                <w:rFonts w:ascii="MyriadPro-Regular" w:hAnsi="MyriadPro-Regular" w:cs="MyriadPro-Regular"/>
                <w:b/>
                <w:sz w:val="20"/>
                <w:szCs w:val="20"/>
              </w:rPr>
            </w:pPr>
            <w:r w:rsidRPr="000A47FD">
              <w:rPr>
                <w:rFonts w:ascii="MyriadPro-Regular" w:hAnsi="MyriadPro-Regular" w:cs="MyriadPro-Regular"/>
                <w:b/>
                <w:sz w:val="20"/>
                <w:szCs w:val="20"/>
              </w:rPr>
              <w:t>Scan2Mail</w:t>
            </w:r>
            <w:r>
              <w:rPr>
                <w:rFonts w:ascii="MyriadPro-Regular" w:hAnsi="MyriadPro-Regular" w:cs="MyriadPro-Regular"/>
                <w:b/>
                <w:sz w:val="20"/>
                <w:szCs w:val="20"/>
              </w:rPr>
              <w:t>*</w:t>
            </w:r>
          </w:p>
        </w:tc>
        <w:sdt>
          <w:sdtPr>
            <w:alias w:val="Interner Mail Server oder..."/>
            <w:tag w:val="Interner Mail Server oder..."/>
            <w:id w:val="-349407692"/>
            <w:placeholder>
              <w:docPart w:val="07473CBCCAFE4AC8B77488E707133F3A"/>
            </w:placeholder>
            <w:showingPlcHdr/>
            <w:comboBox>
              <w:listItem w:displayText="Nein" w:value="Nein"/>
              <w:listItem w:value="Wählen Sie ein Element aus."/>
              <w:listItem w:displayText="Ja, interner MSRV (Standard)" w:value="Ja, interner MSRV (Standard)"/>
              <w:listItem w:displayText="Ja, externer MSRV" w:value="Ja, externer MSRV"/>
            </w:comboBox>
          </w:sdtPr>
          <w:sdtEndPr/>
          <w:sdtContent>
            <w:tc>
              <w:tcPr>
                <w:tcW w:w="5700" w:type="dxa"/>
                <w:vAlign w:val="center"/>
              </w:tcPr>
              <w:p w:rsidR="00AD2634" w:rsidRPr="00AD2634" w:rsidRDefault="00AD2634" w:rsidP="00AD2634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DC01CC">
                  <w:rPr>
                    <w:rStyle w:val="Platzhaltertext"/>
                    <w:color w:val="FF0000"/>
                  </w:rPr>
                  <w:t>Wählen Sie ein Element aus.</w:t>
                </w:r>
              </w:p>
            </w:tc>
          </w:sdtContent>
        </w:sdt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Mail Server**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Port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Benutzername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Passwort</w:t>
            </w:r>
          </w:p>
        </w:tc>
        <w:tc>
          <w:tcPr>
            <w:tcW w:w="5700" w:type="dxa"/>
            <w:tcBorders>
              <w:bottom w:val="single" w:sz="4" w:space="0" w:color="D9D9D9" w:themeColor="background1" w:themeShade="D9"/>
            </w:tcBorders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Pr="000A47FD" w:rsidRDefault="00AD2634" w:rsidP="00AD2634">
            <w:pPr>
              <w:rPr>
                <w:rFonts w:ascii="MyriadPro-Regular" w:hAnsi="MyriadPro-Regular" w:cs="MyriadPro-Regular"/>
                <w:b/>
                <w:sz w:val="20"/>
                <w:szCs w:val="20"/>
              </w:rPr>
            </w:pPr>
            <w:r w:rsidRPr="000A47FD">
              <w:rPr>
                <w:rFonts w:ascii="MyriadPro-Regular" w:hAnsi="MyriadPro-Regular" w:cs="MyriadPro-Regular"/>
                <w:b/>
                <w:sz w:val="20"/>
                <w:szCs w:val="20"/>
              </w:rPr>
              <w:t>Faxeinstellungen</w:t>
            </w:r>
            <w:r>
              <w:rPr>
                <w:rFonts w:ascii="MyriadPro-Regular" w:hAnsi="MyriadPro-Regular" w:cs="MyriadPro-Regular"/>
                <w:b/>
                <w:sz w:val="20"/>
                <w:szCs w:val="20"/>
              </w:rPr>
              <w:t>**</w:t>
            </w:r>
          </w:p>
        </w:tc>
        <w:sdt>
          <w:sdtPr>
            <w:alias w:val="Interner Mail Server oder..."/>
            <w:tag w:val="Interner Mail Server oder..."/>
            <w:id w:val="-438826352"/>
            <w:placeholder>
              <w:docPart w:val="466545F5BEAD4EEC98062F1B9D64201D"/>
            </w:placeholder>
            <w:comboBox>
              <w:listItem w:value="Wählen Sie ein Element aus."/>
              <w:listItem w:displayText="Nein" w:value="Nein"/>
              <w:listItem w:displayText="Ja, Nur FAx" w:value="Ja, Nur FAx"/>
              <w:listItem w:displayText="Ja, Fax und Weiterleitung" w:value="Ja, Fax und Weiterleitung"/>
            </w:comboBox>
          </w:sdtPr>
          <w:sdtEndPr/>
          <w:sdtContent>
            <w:tc>
              <w:tcPr>
                <w:tcW w:w="5700" w:type="dxa"/>
                <w:shd w:val="clear" w:color="auto" w:fill="E2EFD9" w:themeFill="accent6" w:themeFillTint="33"/>
                <w:vAlign w:val="center"/>
              </w:tcPr>
              <w:p w:rsidR="00AD2634" w:rsidRDefault="00AD2634" w:rsidP="00AD2634">
                <w:r>
                  <w:t>Nein</w:t>
                </w:r>
              </w:p>
            </w:tc>
          </w:sdtContent>
        </w:sdt>
      </w:tr>
      <w:tr w:rsidR="00AD2634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Absender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shd w:val="clear" w:color="auto" w:fill="E2EFD9" w:themeFill="accent6" w:themeFillTint="33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Faxnummer</w:t>
            </w:r>
          </w:p>
        </w:tc>
        <w:tc>
          <w:tcPr>
            <w:tcW w:w="5700" w:type="dxa"/>
            <w:shd w:val="clear" w:color="auto" w:fill="E2EFD9" w:themeFill="accent6" w:themeFillTint="33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Weiterleitung per Mail</w:t>
            </w:r>
          </w:p>
        </w:tc>
        <w:tc>
          <w:tcPr>
            <w:tcW w:w="5700" w:type="dxa"/>
            <w:vAlign w:val="center"/>
          </w:tcPr>
          <w:p w:rsidR="00AD2634" w:rsidRPr="00DC01CC" w:rsidRDefault="00AD2634" w:rsidP="00AD2634">
            <w:pPr>
              <w:rPr>
                <w:color w:val="FF0000"/>
              </w:rPr>
            </w:pPr>
            <w:r>
              <w:t>Nein bzw. Mailadresse</w:t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Benutzername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Pr="00AC2EA7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Passwort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D2634" w:rsidTr="00D31829">
        <w:trPr>
          <w:trHeight w:val="312"/>
        </w:trPr>
        <w:tc>
          <w:tcPr>
            <w:tcW w:w="3510" w:type="dxa"/>
            <w:vAlign w:val="center"/>
          </w:tcPr>
          <w:p w:rsidR="00AD2634" w:rsidRDefault="00AD2634" w:rsidP="00AD2634">
            <w:pPr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TT263o00" w:hAnsi="TT263o00" w:cs="TT263o00"/>
                <w:sz w:val="20"/>
                <w:szCs w:val="20"/>
              </w:rPr>
              <w:t>Ihr EDV Betreuer Name/tel./Mail:*</w:t>
            </w:r>
          </w:p>
        </w:tc>
        <w:tc>
          <w:tcPr>
            <w:tcW w:w="5700" w:type="dxa"/>
            <w:vAlign w:val="center"/>
          </w:tcPr>
          <w:p w:rsidR="00AD2634" w:rsidRDefault="00D31829" w:rsidP="00AD26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56AD2" w:rsidRDefault="00656AD2" w:rsidP="00D31829"/>
    <w:sectPr w:rsidR="00656AD2" w:rsidSect="00DC01CC">
      <w:headerReference w:type="default" r:id="rId8"/>
      <w:footerReference w:type="default" r:id="rId9"/>
      <w:pgSz w:w="11906" w:h="16838"/>
      <w:pgMar w:top="1418" w:right="1418" w:bottom="1134" w:left="1418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829" w:rsidRDefault="00D31829" w:rsidP="00AB05B1">
      <w:pPr>
        <w:spacing w:after="0" w:line="240" w:lineRule="auto"/>
      </w:pPr>
      <w:r>
        <w:separator/>
      </w:r>
    </w:p>
  </w:endnote>
  <w:endnote w:type="continuationSeparator" w:id="0">
    <w:p w:rsidR="00D31829" w:rsidRDefault="00D31829" w:rsidP="00AB0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5E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263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630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2972"/>
      <w:gridCol w:w="3544"/>
      <w:gridCol w:w="3114"/>
    </w:tblGrid>
    <w:tr w:rsidR="000A47FD" w:rsidRPr="008947A7" w:rsidTr="00656AD2">
      <w:tc>
        <w:tcPr>
          <w:tcW w:w="963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:rsidR="000A47FD" w:rsidRPr="008947A7" w:rsidRDefault="000A47FD" w:rsidP="00656AD2">
          <w:pPr>
            <w:pStyle w:val="Fuzeile"/>
            <w:rPr>
              <w:color w:val="808080" w:themeColor="background1" w:themeShade="80"/>
              <w:sz w:val="18"/>
              <w:szCs w:val="18"/>
            </w:rPr>
          </w:pPr>
          <w:r w:rsidRPr="008947A7">
            <w:rPr>
              <w:color w:val="808080" w:themeColor="background1" w:themeShade="80"/>
              <w:sz w:val="18"/>
              <w:szCs w:val="18"/>
            </w:rPr>
            <w:t xml:space="preserve">Bürotechnik  STUNDNER  | Berchtesgadner Str. 36 | 5020 Salzburg  | tel. 0662 822866 | </w:t>
          </w:r>
          <w:hyperlink r:id="rId1" w:history="1">
            <w:r w:rsidRPr="008947A7">
              <w:rPr>
                <w:color w:val="808080" w:themeColor="background1" w:themeShade="80"/>
                <w:sz w:val="18"/>
                <w:szCs w:val="18"/>
              </w:rPr>
              <w:t>office@stundner.at</w:t>
            </w:r>
          </w:hyperlink>
          <w:r w:rsidRPr="008947A7">
            <w:rPr>
              <w:color w:val="808080" w:themeColor="background1" w:themeShade="80"/>
              <w:sz w:val="18"/>
              <w:szCs w:val="18"/>
            </w:rPr>
            <w:t>|</w:t>
          </w:r>
          <w:hyperlink r:id="rId2" w:history="1">
            <w:r w:rsidRPr="008947A7">
              <w:rPr>
                <w:rStyle w:val="Hyperlink"/>
                <w:color w:val="808080" w:themeColor="background1" w:themeShade="80"/>
                <w:sz w:val="18"/>
                <w:szCs w:val="18"/>
              </w:rPr>
              <w:t>www.stundner.info</w:t>
            </w:r>
          </w:hyperlink>
          <w:r w:rsidRPr="008947A7">
            <w:rPr>
              <w:color w:val="808080" w:themeColor="background1" w:themeShade="80"/>
              <w:sz w:val="18"/>
              <w:szCs w:val="18"/>
            </w:rPr>
            <w:t xml:space="preserve"> </w:t>
          </w:r>
        </w:p>
      </w:tc>
    </w:tr>
    <w:tr w:rsidR="000A47FD" w:rsidRPr="008947A7" w:rsidTr="00656AD2">
      <w:tc>
        <w:tcPr>
          <w:tcW w:w="651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0A47FD" w:rsidRPr="008947A7" w:rsidRDefault="000A47FD" w:rsidP="00604F14">
          <w:pPr>
            <w:pStyle w:val="Fuzeile"/>
            <w:rPr>
              <w:color w:val="808080" w:themeColor="background1" w:themeShade="80"/>
              <w:sz w:val="18"/>
              <w:szCs w:val="18"/>
            </w:rPr>
          </w:pPr>
          <w:r w:rsidRPr="008947A7">
            <w:rPr>
              <w:color w:val="808080" w:themeColor="background1" w:themeShade="80"/>
              <w:sz w:val="18"/>
              <w:szCs w:val="18"/>
            </w:rPr>
            <w:t xml:space="preserve">Dokument:  </w:t>
          </w:r>
          <w:r w:rsidR="00087AD9">
            <w:fldChar w:fldCharType="begin"/>
          </w:r>
          <w:r w:rsidR="00087AD9">
            <w:instrText xml:space="preserve"> FILENAME   \* MERGEFORMAT </w:instrText>
          </w:r>
          <w:r w:rsidR="00087AD9">
            <w:fldChar w:fldCharType="separate"/>
          </w:r>
          <w:r w:rsidR="00087AD9" w:rsidRPr="00087AD9">
            <w:rPr>
              <w:noProof/>
              <w:color w:val="808080" w:themeColor="background1" w:themeShade="80"/>
              <w:sz w:val="18"/>
              <w:szCs w:val="18"/>
            </w:rPr>
            <w:t>F570</w:t>
          </w:r>
          <w:r w:rsidR="00087AD9">
            <w:rPr>
              <w:noProof/>
            </w:rPr>
            <w:t xml:space="preserve"> 2.11 - Datenblatt Drucksystem3</w:t>
          </w:r>
          <w:r w:rsidR="00087AD9">
            <w:rPr>
              <w:noProof/>
            </w:rPr>
            <w:fldChar w:fldCharType="end"/>
          </w:r>
        </w:p>
      </w:tc>
      <w:tc>
        <w:tcPr>
          <w:tcW w:w="3114" w:type="dxa"/>
          <w:tcBorders>
            <w:top w:val="nil"/>
            <w:left w:val="nil"/>
            <w:bottom w:val="nil"/>
            <w:right w:val="nil"/>
          </w:tcBorders>
        </w:tcPr>
        <w:p w:rsidR="000A47FD" w:rsidRPr="008947A7" w:rsidRDefault="000A47FD" w:rsidP="00656AD2">
          <w:pPr>
            <w:pStyle w:val="Fuzeile"/>
            <w:jc w:val="right"/>
            <w:rPr>
              <w:color w:val="808080" w:themeColor="background1" w:themeShade="80"/>
              <w:sz w:val="18"/>
              <w:szCs w:val="18"/>
            </w:rPr>
          </w:pPr>
        </w:p>
      </w:tc>
    </w:tr>
    <w:tr w:rsidR="000A47FD" w:rsidRPr="008947A7" w:rsidTr="00656AD2">
      <w:tc>
        <w:tcPr>
          <w:tcW w:w="2972" w:type="dxa"/>
          <w:tcBorders>
            <w:top w:val="nil"/>
            <w:left w:val="nil"/>
            <w:bottom w:val="nil"/>
            <w:right w:val="nil"/>
          </w:tcBorders>
        </w:tcPr>
        <w:p w:rsidR="000A47FD" w:rsidRPr="008947A7" w:rsidRDefault="000A47FD" w:rsidP="00656AD2">
          <w:pPr>
            <w:pStyle w:val="Fuzeile"/>
            <w:rPr>
              <w:color w:val="808080" w:themeColor="background1" w:themeShade="80"/>
              <w:sz w:val="18"/>
              <w:szCs w:val="18"/>
            </w:rPr>
          </w:pPr>
          <w:r w:rsidRPr="008947A7">
            <w:rPr>
              <w:color w:val="808080" w:themeColor="background1" w:themeShade="80"/>
              <w:sz w:val="18"/>
              <w:szCs w:val="18"/>
            </w:rPr>
            <w:t>Datum:         11.04.2013</w:t>
          </w:r>
        </w:p>
      </w:tc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0A47FD" w:rsidRPr="008947A7" w:rsidRDefault="000A47FD" w:rsidP="00257E64">
          <w:pPr>
            <w:pStyle w:val="Fuzeile"/>
            <w:tabs>
              <w:tab w:val="left" w:pos="950"/>
              <w:tab w:val="center" w:pos="1664"/>
            </w:tabs>
            <w:rPr>
              <w:color w:val="808080" w:themeColor="background1" w:themeShade="80"/>
              <w:sz w:val="18"/>
              <w:szCs w:val="18"/>
            </w:rPr>
          </w:pPr>
          <w:r>
            <w:rPr>
              <w:color w:val="808080" w:themeColor="background1" w:themeShade="80"/>
              <w:sz w:val="18"/>
              <w:szCs w:val="18"/>
            </w:rPr>
            <w:tab/>
          </w:r>
          <w:r>
            <w:rPr>
              <w:color w:val="808080" w:themeColor="background1" w:themeShade="80"/>
              <w:sz w:val="18"/>
              <w:szCs w:val="18"/>
            </w:rPr>
            <w:tab/>
            <w:t xml:space="preserve">Ablage: </w:t>
          </w:r>
          <w:r w:rsidRPr="008947A7">
            <w:rPr>
              <w:color w:val="808080" w:themeColor="background1" w:themeShade="80"/>
              <w:sz w:val="18"/>
              <w:szCs w:val="18"/>
            </w:rPr>
            <w:t>F</w:t>
          </w:r>
          <w:r>
            <w:rPr>
              <w:color w:val="808080" w:themeColor="background1" w:themeShade="80"/>
              <w:sz w:val="18"/>
              <w:szCs w:val="18"/>
            </w:rPr>
            <w:t>5</w:t>
          </w:r>
          <w:r w:rsidR="00257E64">
            <w:rPr>
              <w:color w:val="808080" w:themeColor="background1" w:themeShade="80"/>
              <w:sz w:val="18"/>
              <w:szCs w:val="18"/>
            </w:rPr>
            <w:t>7</w:t>
          </w:r>
          <w:r>
            <w:rPr>
              <w:color w:val="808080" w:themeColor="background1" w:themeShade="80"/>
              <w:sz w:val="18"/>
              <w:szCs w:val="18"/>
            </w:rPr>
            <w:t>0</w:t>
          </w:r>
        </w:p>
      </w:tc>
      <w:tc>
        <w:tcPr>
          <w:tcW w:w="3114" w:type="dxa"/>
          <w:tcBorders>
            <w:top w:val="nil"/>
            <w:left w:val="nil"/>
            <w:bottom w:val="nil"/>
            <w:right w:val="nil"/>
          </w:tcBorders>
        </w:tcPr>
        <w:p w:rsidR="000A47FD" w:rsidRPr="008947A7" w:rsidRDefault="000A47FD" w:rsidP="00656AD2">
          <w:pPr>
            <w:pStyle w:val="Fuzeile"/>
            <w:jc w:val="right"/>
            <w:rPr>
              <w:color w:val="808080" w:themeColor="background1" w:themeShade="80"/>
              <w:sz w:val="18"/>
              <w:szCs w:val="18"/>
            </w:rPr>
          </w:pPr>
          <w:r w:rsidRPr="008947A7">
            <w:rPr>
              <w:color w:val="808080" w:themeColor="background1" w:themeShade="80"/>
              <w:sz w:val="18"/>
              <w:szCs w:val="18"/>
            </w:rPr>
            <w:t xml:space="preserve">Seite: </w:t>
          </w:r>
          <w:r w:rsidR="008774C0" w:rsidRPr="008947A7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8947A7">
            <w:rPr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="008774C0" w:rsidRPr="008947A7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087AD9">
            <w:rPr>
              <w:noProof/>
              <w:color w:val="808080" w:themeColor="background1" w:themeShade="80"/>
              <w:sz w:val="18"/>
              <w:szCs w:val="18"/>
            </w:rPr>
            <w:t>1</w:t>
          </w:r>
          <w:r w:rsidR="008774C0" w:rsidRPr="008947A7">
            <w:rPr>
              <w:color w:val="808080" w:themeColor="background1" w:themeShade="80"/>
              <w:sz w:val="18"/>
              <w:szCs w:val="18"/>
            </w:rPr>
            <w:fldChar w:fldCharType="end"/>
          </w:r>
          <w:r w:rsidRPr="008947A7">
            <w:rPr>
              <w:color w:val="808080" w:themeColor="background1" w:themeShade="80"/>
              <w:sz w:val="18"/>
              <w:szCs w:val="18"/>
            </w:rPr>
            <w:t xml:space="preserve"> / </w:t>
          </w:r>
          <w:r w:rsidR="00087AD9">
            <w:fldChar w:fldCharType="begin"/>
          </w:r>
          <w:r w:rsidR="00087AD9">
            <w:instrText xml:space="preserve"> NUMPAGES   \* MERGEFORMAT </w:instrText>
          </w:r>
          <w:r w:rsidR="00087AD9">
            <w:fldChar w:fldCharType="separate"/>
          </w:r>
          <w:r w:rsidR="00087AD9" w:rsidRPr="00087AD9">
            <w:rPr>
              <w:noProof/>
              <w:color w:val="808080" w:themeColor="background1" w:themeShade="80"/>
              <w:sz w:val="18"/>
              <w:szCs w:val="18"/>
            </w:rPr>
            <w:t>1</w:t>
          </w:r>
          <w:r w:rsidR="00087AD9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0A47FD" w:rsidRPr="00EC3132" w:rsidRDefault="000A47FD" w:rsidP="00D318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829" w:rsidRDefault="00D31829" w:rsidP="00AB05B1">
      <w:pPr>
        <w:spacing w:after="0" w:line="240" w:lineRule="auto"/>
      </w:pPr>
      <w:r>
        <w:separator/>
      </w:r>
    </w:p>
  </w:footnote>
  <w:footnote w:type="continuationSeparator" w:id="0">
    <w:p w:rsidR="00D31829" w:rsidRDefault="00D31829" w:rsidP="00AB0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7FD" w:rsidRPr="00AB05B1" w:rsidRDefault="007D736C" w:rsidP="007D736C">
    <w:pPr>
      <w:pStyle w:val="Kopfzeile"/>
      <w:tabs>
        <w:tab w:val="clear" w:pos="4536"/>
        <w:tab w:val="clear" w:pos="9072"/>
        <w:tab w:val="left" w:pos="3210"/>
      </w:tabs>
      <w:rPr>
        <w:sz w:val="32"/>
        <w:szCs w:val="32"/>
      </w:rPr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EC499C6" wp14:editId="274BF143">
          <wp:simplePos x="0" y="0"/>
          <wp:positionH relativeFrom="column">
            <wp:posOffset>-643255</wp:posOffset>
          </wp:positionH>
          <wp:positionV relativeFrom="paragraph">
            <wp:posOffset>-140970</wp:posOffset>
          </wp:positionV>
          <wp:extent cx="608965" cy="608965"/>
          <wp:effectExtent l="0" t="0" r="635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ABF">
      <w:rPr>
        <w:noProof/>
        <w:sz w:val="56"/>
        <w:szCs w:val="56"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7350E3" wp14:editId="0DF2DB20">
              <wp:simplePos x="0" y="0"/>
              <wp:positionH relativeFrom="column">
                <wp:posOffset>-147320</wp:posOffset>
              </wp:positionH>
              <wp:positionV relativeFrom="paragraph">
                <wp:posOffset>468629</wp:posOffset>
              </wp:positionV>
              <wp:extent cx="6238875" cy="0"/>
              <wp:effectExtent l="0" t="0" r="9525" b="1905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472882" id="Gerader Verbinder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1.6pt,36.9pt" to="479.6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" strokecolor="black [3200]" strokeweight="1.5pt">
              <v:stroke joinstyle="miter"/>
              <o:lock v:ext="edit" shapetype="f"/>
            </v:line>
          </w:pict>
        </mc:Fallback>
      </mc:AlternateContent>
    </w:r>
    <w:r w:rsidR="000A47FD" w:rsidRPr="007C51C7">
      <w:rPr>
        <w:noProof/>
        <w:sz w:val="56"/>
        <w:szCs w:val="56"/>
        <w:lang w:eastAsia="de-DE"/>
      </w:rPr>
      <w:drawing>
        <wp:anchor distT="0" distB="0" distL="114300" distR="114300" simplePos="0" relativeHeight="251657216" behindDoc="1" locked="0" layoutInCell="1" allowOverlap="1" wp14:anchorId="38CD191E" wp14:editId="2F495A1C">
          <wp:simplePos x="0" y="0"/>
          <wp:positionH relativeFrom="column">
            <wp:posOffset>4281805</wp:posOffset>
          </wp:positionH>
          <wp:positionV relativeFrom="paragraph">
            <wp:posOffset>-113665</wp:posOffset>
          </wp:positionV>
          <wp:extent cx="1723162" cy="360000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01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837"/>
                  <a:stretch/>
                </pic:blipFill>
                <pic:spPr bwMode="auto">
                  <a:xfrm>
                    <a:off x="0" y="0"/>
                    <a:ext cx="1723162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A47FD">
      <w:rPr>
        <w:sz w:val="56"/>
        <w:szCs w:val="56"/>
      </w:rPr>
      <w:t>F</w:t>
    </w:r>
    <w:r>
      <w:rPr>
        <w:sz w:val="56"/>
        <w:szCs w:val="56"/>
      </w:rPr>
      <w:t xml:space="preserve"> </w:t>
    </w:r>
    <w:r w:rsidR="000A47FD">
      <w:rPr>
        <w:sz w:val="56"/>
        <w:szCs w:val="56"/>
      </w:rPr>
      <w:t>5</w:t>
    </w:r>
    <w:r w:rsidR="00EA1944">
      <w:rPr>
        <w:sz w:val="56"/>
        <w:szCs w:val="56"/>
      </w:rPr>
      <w:t>7</w:t>
    </w:r>
    <w:r w:rsidR="000A47FD">
      <w:rPr>
        <w:sz w:val="56"/>
        <w:szCs w:val="56"/>
      </w:rPr>
      <w:t>0</w:t>
    </w:r>
    <w:r w:rsidR="000A47FD">
      <w:rPr>
        <w:sz w:val="32"/>
        <w:szCs w:val="32"/>
      </w:rPr>
      <w:t xml:space="preserve">  </w:t>
    </w:r>
    <w:r w:rsidR="000A47FD">
      <w:rPr>
        <w:rFonts w:ascii="Arial" w:hAnsi="Arial" w:cs="Arial"/>
        <w:b/>
        <w:sz w:val="24"/>
        <w:szCs w:val="24"/>
      </w:rPr>
      <w:t>Datenblatt</w:t>
    </w:r>
    <w:r>
      <w:rPr>
        <w:rFonts w:ascii="Arial" w:hAnsi="Arial" w:cs="Arial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12395"/>
    <w:multiLevelType w:val="hybridMultilevel"/>
    <w:tmpl w:val="82D2580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46FAE"/>
    <w:multiLevelType w:val="hybridMultilevel"/>
    <w:tmpl w:val="357A1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048DF"/>
    <w:multiLevelType w:val="hybridMultilevel"/>
    <w:tmpl w:val="C66EF7F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F3B57"/>
    <w:multiLevelType w:val="hybridMultilevel"/>
    <w:tmpl w:val="6A2A30D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07AE0"/>
    <w:multiLevelType w:val="hybridMultilevel"/>
    <w:tmpl w:val="0C9E6BF8"/>
    <w:lvl w:ilvl="0" w:tplc="79AE9238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Q4ebGvmDLhDJ90k99sYH2UhjhWHW+S6OCTPzpiRJAwFktu7W469bZO+7MIupNeLgFspBafy/tTGU0s0fwaJy+Q==" w:salt="9EZs2q8HQjgAMol9qOlgN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29"/>
    <w:rsid w:val="00004815"/>
    <w:rsid w:val="000238C4"/>
    <w:rsid w:val="00026748"/>
    <w:rsid w:val="00032E07"/>
    <w:rsid w:val="00034E40"/>
    <w:rsid w:val="00060D3E"/>
    <w:rsid w:val="00087AD9"/>
    <w:rsid w:val="000A3646"/>
    <w:rsid w:val="000A47FD"/>
    <w:rsid w:val="000C747A"/>
    <w:rsid w:val="000E1FB8"/>
    <w:rsid w:val="000E60EC"/>
    <w:rsid w:val="0010685E"/>
    <w:rsid w:val="00107F7C"/>
    <w:rsid w:val="001103E6"/>
    <w:rsid w:val="00121399"/>
    <w:rsid w:val="001421B6"/>
    <w:rsid w:val="00143CBE"/>
    <w:rsid w:val="0015181D"/>
    <w:rsid w:val="001839BB"/>
    <w:rsid w:val="0018712B"/>
    <w:rsid w:val="00192D98"/>
    <w:rsid w:val="00193855"/>
    <w:rsid w:val="00193AC2"/>
    <w:rsid w:val="001D366B"/>
    <w:rsid w:val="001D5458"/>
    <w:rsid w:val="001E33A5"/>
    <w:rsid w:val="00201D30"/>
    <w:rsid w:val="00221CCC"/>
    <w:rsid w:val="002233FC"/>
    <w:rsid w:val="002246AE"/>
    <w:rsid w:val="00233076"/>
    <w:rsid w:val="00257E64"/>
    <w:rsid w:val="00260A52"/>
    <w:rsid w:val="00272511"/>
    <w:rsid w:val="0029080F"/>
    <w:rsid w:val="002A2ABF"/>
    <w:rsid w:val="002C7B1C"/>
    <w:rsid w:val="002F413B"/>
    <w:rsid w:val="0030205D"/>
    <w:rsid w:val="00302DA0"/>
    <w:rsid w:val="0030542A"/>
    <w:rsid w:val="00312D08"/>
    <w:rsid w:val="003400EF"/>
    <w:rsid w:val="003448C7"/>
    <w:rsid w:val="00357C04"/>
    <w:rsid w:val="00377739"/>
    <w:rsid w:val="00393E05"/>
    <w:rsid w:val="003A731F"/>
    <w:rsid w:val="003D099D"/>
    <w:rsid w:val="003D4E7D"/>
    <w:rsid w:val="003D53F4"/>
    <w:rsid w:val="00402E3A"/>
    <w:rsid w:val="004067D2"/>
    <w:rsid w:val="00415360"/>
    <w:rsid w:val="00425E07"/>
    <w:rsid w:val="00443FB9"/>
    <w:rsid w:val="00445BAF"/>
    <w:rsid w:val="00457B33"/>
    <w:rsid w:val="00461F00"/>
    <w:rsid w:val="00484C91"/>
    <w:rsid w:val="004C4F18"/>
    <w:rsid w:val="004D7023"/>
    <w:rsid w:val="004F4F49"/>
    <w:rsid w:val="004F5001"/>
    <w:rsid w:val="00515449"/>
    <w:rsid w:val="00532634"/>
    <w:rsid w:val="00543BB6"/>
    <w:rsid w:val="00552200"/>
    <w:rsid w:val="00560C6A"/>
    <w:rsid w:val="00574DC8"/>
    <w:rsid w:val="005A0B1D"/>
    <w:rsid w:val="005D214E"/>
    <w:rsid w:val="005E1000"/>
    <w:rsid w:val="005E20DE"/>
    <w:rsid w:val="00604F14"/>
    <w:rsid w:val="00627F1C"/>
    <w:rsid w:val="00636DB7"/>
    <w:rsid w:val="006530C5"/>
    <w:rsid w:val="00655756"/>
    <w:rsid w:val="00656AD2"/>
    <w:rsid w:val="0068151E"/>
    <w:rsid w:val="006867B5"/>
    <w:rsid w:val="006A683D"/>
    <w:rsid w:val="006A790F"/>
    <w:rsid w:val="006B650C"/>
    <w:rsid w:val="006C5B47"/>
    <w:rsid w:val="006D66BF"/>
    <w:rsid w:val="006F4CF1"/>
    <w:rsid w:val="0070599A"/>
    <w:rsid w:val="00731F2F"/>
    <w:rsid w:val="00740749"/>
    <w:rsid w:val="007438E5"/>
    <w:rsid w:val="00746936"/>
    <w:rsid w:val="0075647F"/>
    <w:rsid w:val="00773546"/>
    <w:rsid w:val="00786256"/>
    <w:rsid w:val="00787B74"/>
    <w:rsid w:val="007B33C5"/>
    <w:rsid w:val="007B58B1"/>
    <w:rsid w:val="007C51C7"/>
    <w:rsid w:val="007C5D3E"/>
    <w:rsid w:val="007D736C"/>
    <w:rsid w:val="007E28A6"/>
    <w:rsid w:val="007E5849"/>
    <w:rsid w:val="007E7984"/>
    <w:rsid w:val="00802088"/>
    <w:rsid w:val="00810128"/>
    <w:rsid w:val="00811E46"/>
    <w:rsid w:val="00821D7B"/>
    <w:rsid w:val="008573A5"/>
    <w:rsid w:val="00866A52"/>
    <w:rsid w:val="0087194C"/>
    <w:rsid w:val="008774C0"/>
    <w:rsid w:val="008A2193"/>
    <w:rsid w:val="008A2E30"/>
    <w:rsid w:val="008D02C5"/>
    <w:rsid w:val="008D6D79"/>
    <w:rsid w:val="008E1943"/>
    <w:rsid w:val="009855C8"/>
    <w:rsid w:val="00985E7D"/>
    <w:rsid w:val="009A0349"/>
    <w:rsid w:val="009A2A65"/>
    <w:rsid w:val="009A2DEB"/>
    <w:rsid w:val="009B5283"/>
    <w:rsid w:val="009C0BD1"/>
    <w:rsid w:val="009C4505"/>
    <w:rsid w:val="009C64D8"/>
    <w:rsid w:val="00A07BBC"/>
    <w:rsid w:val="00A15034"/>
    <w:rsid w:val="00A35095"/>
    <w:rsid w:val="00A776A9"/>
    <w:rsid w:val="00A80352"/>
    <w:rsid w:val="00A83935"/>
    <w:rsid w:val="00A85F3C"/>
    <w:rsid w:val="00AA40DE"/>
    <w:rsid w:val="00AB05B1"/>
    <w:rsid w:val="00AC0517"/>
    <w:rsid w:val="00AC2EA7"/>
    <w:rsid w:val="00AD2634"/>
    <w:rsid w:val="00AE687E"/>
    <w:rsid w:val="00B13A2A"/>
    <w:rsid w:val="00B22FC0"/>
    <w:rsid w:val="00B23C53"/>
    <w:rsid w:val="00B37473"/>
    <w:rsid w:val="00B60A47"/>
    <w:rsid w:val="00B64545"/>
    <w:rsid w:val="00B73A0B"/>
    <w:rsid w:val="00BA0CF2"/>
    <w:rsid w:val="00BC1A8B"/>
    <w:rsid w:val="00BD0CBB"/>
    <w:rsid w:val="00BE5CC0"/>
    <w:rsid w:val="00C03123"/>
    <w:rsid w:val="00C20A26"/>
    <w:rsid w:val="00C66292"/>
    <w:rsid w:val="00C71D66"/>
    <w:rsid w:val="00C82F75"/>
    <w:rsid w:val="00C87626"/>
    <w:rsid w:val="00CA112D"/>
    <w:rsid w:val="00CA5D9E"/>
    <w:rsid w:val="00CC5B43"/>
    <w:rsid w:val="00CD5C6F"/>
    <w:rsid w:val="00D106DA"/>
    <w:rsid w:val="00D10D00"/>
    <w:rsid w:val="00D1118F"/>
    <w:rsid w:val="00D13389"/>
    <w:rsid w:val="00D17E1A"/>
    <w:rsid w:val="00D31829"/>
    <w:rsid w:val="00D332BE"/>
    <w:rsid w:val="00D6228C"/>
    <w:rsid w:val="00D62BC7"/>
    <w:rsid w:val="00D64D41"/>
    <w:rsid w:val="00D811E0"/>
    <w:rsid w:val="00D85A06"/>
    <w:rsid w:val="00DA0A31"/>
    <w:rsid w:val="00DC01CC"/>
    <w:rsid w:val="00DC0B8E"/>
    <w:rsid w:val="00DD24CD"/>
    <w:rsid w:val="00DD3326"/>
    <w:rsid w:val="00DD595D"/>
    <w:rsid w:val="00DE6DA6"/>
    <w:rsid w:val="00E06A54"/>
    <w:rsid w:val="00E26792"/>
    <w:rsid w:val="00E36F46"/>
    <w:rsid w:val="00E377EA"/>
    <w:rsid w:val="00E711A5"/>
    <w:rsid w:val="00E93CCC"/>
    <w:rsid w:val="00EA1944"/>
    <w:rsid w:val="00EA43B3"/>
    <w:rsid w:val="00EA47DC"/>
    <w:rsid w:val="00EC3132"/>
    <w:rsid w:val="00ED483F"/>
    <w:rsid w:val="00EE072A"/>
    <w:rsid w:val="00EE3D3A"/>
    <w:rsid w:val="00EE4FFF"/>
    <w:rsid w:val="00EE6A75"/>
    <w:rsid w:val="00EE6B59"/>
    <w:rsid w:val="00EE75C0"/>
    <w:rsid w:val="00EF33DF"/>
    <w:rsid w:val="00F23C5A"/>
    <w:rsid w:val="00F3343F"/>
    <w:rsid w:val="00F37FD2"/>
    <w:rsid w:val="00F474F9"/>
    <w:rsid w:val="00F70CBD"/>
    <w:rsid w:val="00F71B8D"/>
    <w:rsid w:val="00F82C0D"/>
    <w:rsid w:val="00F8374F"/>
    <w:rsid w:val="00F8611C"/>
    <w:rsid w:val="00FA7F61"/>
    <w:rsid w:val="00FB006B"/>
    <w:rsid w:val="00FB1049"/>
    <w:rsid w:val="00FB2B59"/>
    <w:rsid w:val="00FB3300"/>
    <w:rsid w:val="00FB7F9E"/>
    <w:rsid w:val="00FC3E94"/>
    <w:rsid w:val="00FD1C74"/>
    <w:rsid w:val="00FE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05B1"/>
  </w:style>
  <w:style w:type="paragraph" w:styleId="berschrift1">
    <w:name w:val="heading 1"/>
    <w:basedOn w:val="Standard"/>
    <w:next w:val="Standard"/>
    <w:link w:val="berschrift1Zchn"/>
    <w:uiPriority w:val="9"/>
    <w:qFormat/>
    <w:rsid w:val="00DC01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B0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B05B1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5B1"/>
  </w:style>
  <w:style w:type="paragraph" w:styleId="Fuzeile">
    <w:name w:val="footer"/>
    <w:basedOn w:val="Standard"/>
    <w:link w:val="FuzeileZchn"/>
    <w:uiPriority w:val="99"/>
    <w:unhideWhenUsed/>
    <w:rsid w:val="00AB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5B1"/>
  </w:style>
  <w:style w:type="character" w:styleId="Platzhaltertext">
    <w:name w:val="Placeholder Text"/>
    <w:basedOn w:val="Absatz-Standardschriftart"/>
    <w:uiPriority w:val="99"/>
    <w:semiHidden/>
    <w:rsid w:val="003D53F4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1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C313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C7B1C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C01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undner.info" TargetMode="External"/><Relationship Id="rId1" Type="http://schemas.openxmlformats.org/officeDocument/2006/relationships/hyperlink" Target="mailto:office@stundner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EB321E45E5047F6B87FF737B505BC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319962-E109-418D-A9FF-9E0A541A9E31}"/>
      </w:docPartPr>
      <w:docPartBody>
        <w:p w:rsidR="00AA0621" w:rsidRDefault="00B7095C" w:rsidP="00B7095C">
          <w:pPr>
            <w:pStyle w:val="CEB321E45E5047F6B87FF737B505BC421"/>
          </w:pPr>
          <w:r w:rsidRPr="00AD2634">
            <w:rPr>
              <w:rStyle w:val="Platzhaltertext"/>
              <w:color w:val="FF0000"/>
            </w:rPr>
            <w:t>Wählen Sie ein Element aus.</w:t>
          </w:r>
        </w:p>
      </w:docPartBody>
    </w:docPart>
    <w:docPart>
      <w:docPartPr>
        <w:name w:val="A6E1D4E682BD487EB428E875D711D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8D90B6-6431-4610-97A1-6B49EC7C547E}"/>
      </w:docPartPr>
      <w:docPartBody>
        <w:p w:rsidR="00AA0621" w:rsidRDefault="00B7095C" w:rsidP="00B7095C">
          <w:pPr>
            <w:pStyle w:val="A6E1D4E682BD487EB428E875D711DEF91"/>
          </w:pPr>
          <w:r w:rsidRPr="00DC01CC">
            <w:rPr>
              <w:rStyle w:val="Platzhaltertext"/>
              <w:color w:val="FF0000"/>
            </w:rPr>
            <w:t>Wählen Sie ein Element aus.</w:t>
          </w:r>
        </w:p>
      </w:docPartBody>
    </w:docPart>
    <w:docPart>
      <w:docPartPr>
        <w:name w:val="CD497FB1A81D457590943BE28D09E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CF486-81D2-4FDF-AEFA-97E5A7A4B237}"/>
      </w:docPartPr>
      <w:docPartBody>
        <w:p w:rsidR="00AA0621" w:rsidRDefault="00B7095C" w:rsidP="00B7095C">
          <w:pPr>
            <w:pStyle w:val="CD497FB1A81D457590943BE28D09EE1A1"/>
          </w:pPr>
          <w:r w:rsidRPr="00DC01CC">
            <w:rPr>
              <w:rStyle w:val="Platzhaltertext"/>
              <w:color w:val="FF0000"/>
            </w:rPr>
            <w:t>Wählen Sie ein Element aus.</w:t>
          </w:r>
        </w:p>
      </w:docPartBody>
    </w:docPart>
    <w:docPart>
      <w:docPartPr>
        <w:name w:val="07473CBCCAFE4AC8B77488E707133F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773823-5B8D-4A5A-A2C1-2D1F5E02EF75}"/>
      </w:docPartPr>
      <w:docPartBody>
        <w:p w:rsidR="00AA0621" w:rsidRDefault="00B7095C" w:rsidP="00B7095C">
          <w:pPr>
            <w:pStyle w:val="07473CBCCAFE4AC8B77488E707133F3A1"/>
          </w:pPr>
          <w:r w:rsidRPr="00DC01CC">
            <w:rPr>
              <w:rStyle w:val="Platzhaltertext"/>
              <w:color w:val="FF0000"/>
            </w:rPr>
            <w:t>Wählen Sie ein Element aus.</w:t>
          </w:r>
        </w:p>
      </w:docPartBody>
    </w:docPart>
    <w:docPart>
      <w:docPartPr>
        <w:name w:val="466545F5BEAD4EEC98062F1B9D642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3FB56D-B425-4CC2-B983-8E6823AAF951}"/>
      </w:docPartPr>
      <w:docPartBody>
        <w:p w:rsidR="00AA0621" w:rsidRDefault="00B7095C">
          <w:pPr>
            <w:pStyle w:val="466545F5BEAD4EEC98062F1B9D64201D"/>
          </w:pPr>
          <w:r w:rsidRPr="00C9072E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5E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263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5C"/>
    <w:rsid w:val="00AA0621"/>
    <w:rsid w:val="00B7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7095C"/>
    <w:rPr>
      <w:color w:val="808080"/>
    </w:rPr>
  </w:style>
  <w:style w:type="paragraph" w:customStyle="1" w:styleId="CEB321E45E5047F6B87FF737B505BC42">
    <w:name w:val="CEB321E45E5047F6B87FF737B505BC42"/>
  </w:style>
  <w:style w:type="paragraph" w:customStyle="1" w:styleId="A6E1D4E682BD487EB428E875D711DEF9">
    <w:name w:val="A6E1D4E682BD487EB428E875D711DEF9"/>
  </w:style>
  <w:style w:type="paragraph" w:customStyle="1" w:styleId="CD497FB1A81D457590943BE28D09EE1A">
    <w:name w:val="CD497FB1A81D457590943BE28D09EE1A"/>
  </w:style>
  <w:style w:type="paragraph" w:customStyle="1" w:styleId="07473CBCCAFE4AC8B77488E707133F3A">
    <w:name w:val="07473CBCCAFE4AC8B77488E707133F3A"/>
  </w:style>
  <w:style w:type="paragraph" w:customStyle="1" w:styleId="466545F5BEAD4EEC98062F1B9D64201D">
    <w:name w:val="466545F5BEAD4EEC98062F1B9D64201D"/>
  </w:style>
  <w:style w:type="paragraph" w:customStyle="1" w:styleId="CEB321E45E5047F6B87FF737B505BC421">
    <w:name w:val="CEB321E45E5047F6B87FF737B505BC421"/>
    <w:rsid w:val="00B7095C"/>
    <w:rPr>
      <w:rFonts w:eastAsiaTheme="minorHAnsi"/>
      <w:lang w:eastAsia="en-US"/>
    </w:rPr>
  </w:style>
  <w:style w:type="paragraph" w:customStyle="1" w:styleId="A6E1D4E682BD487EB428E875D711DEF91">
    <w:name w:val="A6E1D4E682BD487EB428E875D711DEF91"/>
    <w:rsid w:val="00B7095C"/>
    <w:rPr>
      <w:rFonts w:eastAsiaTheme="minorHAnsi"/>
      <w:lang w:eastAsia="en-US"/>
    </w:rPr>
  </w:style>
  <w:style w:type="paragraph" w:customStyle="1" w:styleId="CD497FB1A81D457590943BE28D09EE1A1">
    <w:name w:val="CD497FB1A81D457590943BE28D09EE1A1"/>
    <w:rsid w:val="00B7095C"/>
    <w:rPr>
      <w:rFonts w:eastAsiaTheme="minorHAnsi"/>
      <w:lang w:eastAsia="en-US"/>
    </w:rPr>
  </w:style>
  <w:style w:type="paragraph" w:customStyle="1" w:styleId="07473CBCCAFE4AC8B77488E707133F3A1">
    <w:name w:val="07473CBCCAFE4AC8B77488E707133F3A1"/>
    <w:rsid w:val="00B7095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DB825-A728-4935-9B8E-9ED78239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F570 2.11 - Datenblatt Drucksystem3</Template>
  <TotalTime>0</TotalTime>
  <Pages>1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F570 211 Datenblatt Drucksystem</vt:lpstr>
    </vt:vector>
  </TitlesOfParts>
  <Manager>Wolfgang Stundner</Manager>
  <Company>Stundner Bürotechnik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F570 211 Datenblatt Drucksystem</dc:title>
  <dc:subject>F570 211 Datenblatt Drucksystem</dc:subject>
  <dc:creator>Stundner Wolfgang</dc:creator>
  <dc:description>Intern und Extern</dc:description>
  <cp:lastModifiedBy>Wolfgang Stundner</cp:lastModifiedBy>
  <cp:revision>2</cp:revision>
  <cp:lastPrinted>2016-02-29T13:20:00Z</cp:lastPrinted>
  <dcterms:created xsi:type="dcterms:W3CDTF">2016-02-29T13:20:00Z</dcterms:created>
  <dcterms:modified xsi:type="dcterms:W3CDTF">2016-02-29T13:20:00Z</dcterms:modified>
  <cp:category>Vertrieb/Technik;Formular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ecoDMSDocId">
    <vt:lpwstr>16626</vt:lpwstr>
  </property>
</Properties>
</file>